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ECBF" w14:textId="77777777" w:rsidR="00904923" w:rsidRDefault="00904923" w:rsidP="00AD1FCC">
      <w:pPr>
        <w:jc w:val="center"/>
        <w:rPr>
          <w:b/>
          <w:sz w:val="28"/>
          <w:lang w:val="en-GB"/>
        </w:rPr>
      </w:pPr>
    </w:p>
    <w:p w14:paraId="75072FC1" w14:textId="77777777" w:rsidR="00904923" w:rsidRDefault="00904923" w:rsidP="00AD1FCC">
      <w:pPr>
        <w:jc w:val="center"/>
        <w:rPr>
          <w:b/>
          <w:sz w:val="28"/>
          <w:lang w:val="en-GB"/>
        </w:rPr>
      </w:pPr>
    </w:p>
    <w:p w14:paraId="2FBFED2F" w14:textId="77777777" w:rsidR="00AD1FCC" w:rsidRPr="00EB17CC" w:rsidRDefault="00AD1FCC" w:rsidP="00E529BC">
      <w:pPr>
        <w:jc w:val="center"/>
        <w:rPr>
          <w:b/>
          <w:sz w:val="28"/>
          <w:lang w:val="en-GB"/>
        </w:rPr>
      </w:pPr>
      <w:r w:rsidRPr="00EB17CC">
        <w:rPr>
          <w:b/>
          <w:sz w:val="28"/>
          <w:lang w:val="en-GB"/>
        </w:rPr>
        <w:t>Socia</w:t>
      </w:r>
      <w:r w:rsidR="00EB17CC">
        <w:rPr>
          <w:b/>
          <w:sz w:val="28"/>
          <w:lang w:val="en-GB"/>
        </w:rPr>
        <w:t xml:space="preserve">l Media Campaign </w:t>
      </w:r>
      <w:r w:rsidR="00E418E0">
        <w:rPr>
          <w:b/>
          <w:sz w:val="28"/>
          <w:lang w:val="en-GB"/>
        </w:rPr>
        <w:t xml:space="preserve">for the </w:t>
      </w:r>
      <w:r w:rsidR="00E529BC">
        <w:rPr>
          <w:b/>
          <w:sz w:val="28"/>
          <w:lang w:val="en-GB"/>
        </w:rPr>
        <w:t>European Elections 2019</w:t>
      </w:r>
      <w:r w:rsidR="00E418E0">
        <w:rPr>
          <w:b/>
          <w:sz w:val="28"/>
          <w:lang w:val="en-GB"/>
        </w:rPr>
        <w:t>!</w:t>
      </w:r>
    </w:p>
    <w:p w14:paraId="70FAF777" w14:textId="77777777" w:rsidR="00AD1FCC" w:rsidRPr="00673BC7" w:rsidRDefault="00AD1FCC" w:rsidP="00AD1FCC">
      <w:pPr>
        <w:jc w:val="center"/>
        <w:rPr>
          <w:lang w:val="en-GB"/>
        </w:rPr>
      </w:pPr>
    </w:p>
    <w:p w14:paraId="66F496CD" w14:textId="77777777" w:rsidR="00A538D5" w:rsidRPr="00673BC7" w:rsidRDefault="00E06D4C" w:rsidP="00AD1FCC">
      <w:pPr>
        <w:jc w:val="center"/>
        <w:rPr>
          <w:lang w:val="en-GB"/>
        </w:rPr>
      </w:pPr>
      <w:r w:rsidRPr="00FA2109">
        <w:rPr>
          <w:lang w:val="en-GB"/>
        </w:rPr>
        <w:t>24 April 2019</w:t>
      </w:r>
      <w:r w:rsidR="005B0882" w:rsidRPr="00E418E0">
        <w:rPr>
          <w:lang w:val="en-GB"/>
        </w:rPr>
        <w:t>– 2</w:t>
      </w:r>
      <w:r w:rsidR="00E529BC" w:rsidRPr="009D113F">
        <w:rPr>
          <w:lang w:val="en-GB"/>
        </w:rPr>
        <w:t>6</w:t>
      </w:r>
      <w:r w:rsidR="00AD1FCC" w:rsidRPr="009D113F">
        <w:rPr>
          <w:lang w:val="en-GB"/>
        </w:rPr>
        <w:t xml:space="preserve"> </w:t>
      </w:r>
      <w:r w:rsidR="00E529BC" w:rsidRPr="009D113F">
        <w:rPr>
          <w:lang w:val="en-GB"/>
        </w:rPr>
        <w:t>May</w:t>
      </w:r>
      <w:r w:rsidR="00AD1FCC" w:rsidRPr="009D113F">
        <w:rPr>
          <w:lang w:val="en-GB"/>
        </w:rPr>
        <w:t xml:space="preserve"> 201</w:t>
      </w:r>
      <w:r w:rsidR="00E529BC" w:rsidRPr="009D113F">
        <w:rPr>
          <w:lang w:val="en-GB"/>
        </w:rPr>
        <w:t>9</w:t>
      </w:r>
    </w:p>
    <w:p w14:paraId="504A1901" w14:textId="77777777" w:rsidR="00AD1FCC" w:rsidRDefault="00AD1FCC" w:rsidP="00A538D5">
      <w:pPr>
        <w:rPr>
          <w:lang w:val="en-GB"/>
        </w:rPr>
      </w:pPr>
    </w:p>
    <w:p w14:paraId="45AE0FBC" w14:textId="77777777" w:rsidR="00E90AD7" w:rsidRPr="00673BC7" w:rsidRDefault="00E90AD7" w:rsidP="00FA2109">
      <w:pPr>
        <w:jc w:val="both"/>
        <w:rPr>
          <w:lang w:val="en-GB"/>
        </w:rPr>
      </w:pPr>
    </w:p>
    <w:p w14:paraId="419E6701" w14:textId="77777777" w:rsidR="009D113F" w:rsidRPr="00473826" w:rsidRDefault="009D113F" w:rsidP="00FA2109">
      <w:pPr>
        <w:jc w:val="both"/>
        <w:rPr>
          <w:rFonts w:ascii="Cambria Math" w:eastAsia="Times New Roman" w:hAnsi="Cambria Math"/>
          <w:lang w:val="en-GB" w:eastAsia="en-GB"/>
        </w:rPr>
      </w:pP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>In cooperation with our Belgian Member </w:t>
      </w:r>
      <w:hyperlink r:id="rId7" w:tgtFrame="_blank" w:history="1">
        <w:r w:rsidRPr="00473826">
          <w:rPr>
            <w:rFonts w:ascii="Cambria Math" w:eastAsia="Times New Roman" w:hAnsi="Cambria Math" w:cs="Arial"/>
            <w:color w:val="1155CC"/>
            <w:shd w:val="clear" w:color="auto" w:fill="FFFFFF"/>
            <w:lang w:val="en-GB" w:eastAsia="en-GB"/>
          </w:rPr>
          <w:t>Federation </w:t>
        </w:r>
        <w:proofErr w:type="spellStart"/>
        <w:r w:rsidRPr="00473826">
          <w:rPr>
            <w:rFonts w:ascii="Cambria Math" w:eastAsia="Times New Roman" w:hAnsi="Cambria Math" w:cs="Arial"/>
            <w:color w:val="1155CC"/>
            <w:shd w:val="clear" w:color="auto" w:fill="FFFFFF"/>
            <w:lang w:val="en-GB" w:eastAsia="en-GB"/>
          </w:rPr>
          <w:t>InforJeunes</w:t>
        </w:r>
        <w:proofErr w:type="spellEnd"/>
        <w:r w:rsidRPr="00473826">
          <w:rPr>
            <w:rFonts w:ascii="Cambria Math" w:eastAsia="Times New Roman" w:hAnsi="Cambria Math" w:cs="Arial"/>
            <w:color w:val="1155CC"/>
            <w:shd w:val="clear" w:color="auto" w:fill="FFFFFF"/>
            <w:lang w:val="en-GB" w:eastAsia="en-GB"/>
          </w:rPr>
          <w:t xml:space="preserve"> </w:t>
        </w:r>
        <w:proofErr w:type="spellStart"/>
        <w:r w:rsidRPr="00473826">
          <w:rPr>
            <w:rFonts w:ascii="Cambria Math" w:eastAsia="Times New Roman" w:hAnsi="Cambria Math" w:cs="Arial"/>
            <w:color w:val="1155CC"/>
            <w:shd w:val="clear" w:color="auto" w:fill="FFFFFF"/>
            <w:lang w:val="en-GB" w:eastAsia="en-GB"/>
          </w:rPr>
          <w:t>Wallonie-Bruxelles</w:t>
        </w:r>
        <w:proofErr w:type="spellEnd"/>
      </w:hyperlink>
      <w:r w:rsidRPr="00473826">
        <w:rPr>
          <w:rFonts w:ascii="Cambria Math" w:eastAsia="Times New Roman" w:hAnsi="Cambria Math" w:cs="Arial"/>
          <w:color w:val="222222"/>
          <w:shd w:val="clear" w:color="auto" w:fill="FFFFFF"/>
          <w:lang w:val="en-GB" w:eastAsia="en-GB"/>
        </w:rPr>
        <w:t xml:space="preserve">, </w:t>
      </w: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>ERYICA has published the brochure </w:t>
      </w:r>
      <w:r w:rsidRPr="00473826">
        <w:rPr>
          <w:rFonts w:ascii="Cambria Math" w:eastAsia="Times New Roman" w:hAnsi="Cambria Math" w:cs="Arial"/>
          <w:b/>
          <w:color w:val="000000" w:themeColor="text1"/>
          <w:shd w:val="clear" w:color="auto" w:fill="FFFFFF"/>
          <w:lang w:val="en-GB" w:eastAsia="en-GB"/>
        </w:rPr>
        <w:t>I'm voting! A guide to the 2019 European Elections </w:t>
      </w: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>in </w:t>
      </w:r>
      <w:hyperlink r:id="rId8" w:tgtFrame="_blank" w:history="1">
        <w:r w:rsidRPr="00473826">
          <w:rPr>
            <w:rFonts w:ascii="Cambria Math" w:eastAsia="Times New Roman" w:hAnsi="Cambria Math" w:cs="Arial"/>
            <w:color w:val="1155CC"/>
            <w:shd w:val="clear" w:color="auto" w:fill="FFFFFF"/>
            <w:lang w:val="en-GB" w:eastAsia="en-GB"/>
          </w:rPr>
          <w:t>French</w:t>
        </w:r>
      </w:hyperlink>
      <w:r w:rsidRPr="00473826">
        <w:rPr>
          <w:rFonts w:ascii="Cambria Math" w:eastAsia="Times New Roman" w:hAnsi="Cambria Math" w:cs="Arial"/>
          <w:color w:val="222222"/>
          <w:shd w:val="clear" w:color="auto" w:fill="FFFFFF"/>
          <w:lang w:val="en-GB" w:eastAsia="en-GB"/>
        </w:rPr>
        <w:t> and </w:t>
      </w:r>
      <w:hyperlink r:id="rId9" w:tgtFrame="_blank" w:history="1">
        <w:r w:rsidRPr="00473826">
          <w:rPr>
            <w:rFonts w:ascii="Cambria Math" w:eastAsia="Times New Roman" w:hAnsi="Cambria Math" w:cs="Arial"/>
            <w:color w:val="1155CC"/>
            <w:shd w:val="clear" w:color="auto" w:fill="FFFFFF"/>
            <w:lang w:val="en-GB" w:eastAsia="en-GB"/>
          </w:rPr>
          <w:t>English</w:t>
        </w:r>
      </w:hyperlink>
      <w:r w:rsidRPr="00473826">
        <w:rPr>
          <w:rFonts w:ascii="Cambria Math" w:eastAsia="Times New Roman" w:hAnsi="Cambria Math" w:cs="Arial"/>
          <w:color w:val="222222"/>
          <w:shd w:val="clear" w:color="auto" w:fill="FFFFFF"/>
          <w:lang w:val="en-GB" w:eastAsia="en-GB"/>
        </w:rPr>
        <w:t xml:space="preserve">. </w:t>
      </w: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 xml:space="preserve">This handbook is designed for youth workers and young people, and provides </w:t>
      </w:r>
      <w:r w:rsidRPr="00473826">
        <w:rPr>
          <w:rFonts w:ascii="Cambria Math" w:eastAsia="Times New Roman" w:hAnsi="Cambria Math" w:cs="Arial"/>
          <w:b/>
          <w:color w:val="000000" w:themeColor="text1"/>
          <w:shd w:val="clear" w:color="auto" w:fill="FFFFFF"/>
          <w:lang w:val="en-GB" w:eastAsia="en-GB"/>
        </w:rPr>
        <w:t>step-by-step instructions and guidelines for voting</w:t>
      </w: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 xml:space="preserve"> in the 2019 European Elections. We have taken some facts and figures from the brochure and made some </w:t>
      </w:r>
      <w:r w:rsidRPr="00473826">
        <w:rPr>
          <w:rFonts w:ascii="Cambria Math" w:eastAsia="Times New Roman" w:hAnsi="Cambria Math" w:cs="Arial"/>
          <w:b/>
          <w:color w:val="000000" w:themeColor="text1"/>
          <w:shd w:val="clear" w:color="auto" w:fill="FFFFFF"/>
          <w:lang w:val="en-GB" w:eastAsia="en-GB"/>
        </w:rPr>
        <w:t>social media cards</w:t>
      </w: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 xml:space="preserve"> to be part of a </w:t>
      </w:r>
      <w:r w:rsidRPr="00473826">
        <w:rPr>
          <w:rFonts w:ascii="Cambria Math" w:eastAsia="Times New Roman" w:hAnsi="Cambria Math" w:cs="Arial"/>
          <w:b/>
          <w:color w:val="000000" w:themeColor="text1"/>
          <w:shd w:val="clear" w:color="auto" w:fill="FFFFFF"/>
          <w:lang w:val="en-GB" w:eastAsia="en-GB"/>
        </w:rPr>
        <w:t>campaign</w:t>
      </w:r>
      <w:r w:rsidRPr="00473826">
        <w:rPr>
          <w:rFonts w:ascii="Cambria Math" w:eastAsia="Times New Roman" w:hAnsi="Cambria Math" w:cs="Arial"/>
          <w:color w:val="000000" w:themeColor="text1"/>
          <w:shd w:val="clear" w:color="auto" w:fill="FFFFFF"/>
          <w:lang w:val="en-GB" w:eastAsia="en-GB"/>
        </w:rPr>
        <w:t xml:space="preserve"> leading up to the elections. </w:t>
      </w:r>
    </w:p>
    <w:p w14:paraId="74E264AE" w14:textId="77777777" w:rsidR="009D113F" w:rsidRPr="00473826" w:rsidRDefault="009D113F" w:rsidP="00EB17CC">
      <w:pPr>
        <w:spacing w:after="120"/>
        <w:jc w:val="both"/>
        <w:rPr>
          <w:rFonts w:ascii="Cambria Math" w:hAnsi="Cambria Math"/>
          <w:b/>
          <w:lang w:val="en-GB"/>
        </w:rPr>
      </w:pPr>
    </w:p>
    <w:p w14:paraId="2C3D66D1" w14:textId="77777777" w:rsidR="00AD1FCC" w:rsidRPr="00473826" w:rsidRDefault="00E529BC" w:rsidP="00EB17CC">
      <w:pPr>
        <w:spacing w:after="120"/>
        <w:jc w:val="both"/>
        <w:rPr>
          <w:rFonts w:ascii="Cambria Math" w:hAnsi="Cambria Math"/>
          <w:lang w:val="en-GB"/>
        </w:rPr>
      </w:pPr>
      <w:r w:rsidRPr="00473826">
        <w:rPr>
          <w:rFonts w:ascii="Cambria Math" w:hAnsi="Cambria Math"/>
          <w:lang w:val="en-GB"/>
        </w:rPr>
        <w:t xml:space="preserve">Considering the </w:t>
      </w:r>
      <w:r w:rsidR="00E90AD7" w:rsidRPr="00473826">
        <w:rPr>
          <w:rFonts w:ascii="Cambria Math" w:hAnsi="Cambria Math"/>
          <w:lang w:val="en-GB"/>
        </w:rPr>
        <w:t xml:space="preserve">importance </w:t>
      </w:r>
      <w:r w:rsidRPr="00473826">
        <w:rPr>
          <w:rFonts w:ascii="Cambria Math" w:hAnsi="Cambria Math"/>
          <w:lang w:val="en-GB"/>
        </w:rPr>
        <w:t xml:space="preserve">of the </w:t>
      </w:r>
      <w:r w:rsidR="009D113F" w:rsidRPr="00473826">
        <w:rPr>
          <w:rFonts w:ascii="Cambria Math" w:hAnsi="Cambria Math"/>
          <w:lang w:val="en-GB"/>
        </w:rPr>
        <w:t xml:space="preserve">upcoming </w:t>
      </w:r>
      <w:r w:rsidRPr="00473826">
        <w:rPr>
          <w:rFonts w:ascii="Cambria Math" w:hAnsi="Cambria Math"/>
          <w:lang w:val="en-GB"/>
        </w:rPr>
        <w:t>elections,</w:t>
      </w:r>
      <w:r w:rsidR="009D113F" w:rsidRPr="00473826">
        <w:rPr>
          <w:rFonts w:ascii="Cambria Math" w:hAnsi="Cambria Math"/>
          <w:lang w:val="en-GB"/>
        </w:rPr>
        <w:t xml:space="preserve"> and</w:t>
      </w:r>
      <w:r w:rsidRPr="00473826">
        <w:rPr>
          <w:rFonts w:ascii="Cambria Math" w:hAnsi="Cambria Math"/>
          <w:lang w:val="en-GB"/>
        </w:rPr>
        <w:t xml:space="preserve"> in order to encourage young people </w:t>
      </w:r>
      <w:r w:rsidR="00BC4FEE" w:rsidRPr="00473826">
        <w:rPr>
          <w:rFonts w:ascii="Cambria Math" w:hAnsi="Cambria Math"/>
          <w:lang w:val="en-GB"/>
        </w:rPr>
        <w:t xml:space="preserve">to </w:t>
      </w:r>
      <w:r w:rsidR="00BC4FEE" w:rsidRPr="00473826">
        <w:rPr>
          <w:rFonts w:ascii="Cambria Math" w:hAnsi="Cambria Math"/>
          <w:b/>
          <w:lang w:val="en-GB"/>
        </w:rPr>
        <w:t xml:space="preserve">vote </w:t>
      </w:r>
      <w:r w:rsidRPr="00473826">
        <w:rPr>
          <w:rFonts w:ascii="Cambria Math" w:hAnsi="Cambria Math"/>
          <w:b/>
          <w:lang w:val="en-GB"/>
        </w:rPr>
        <w:t>and raise awareness</w:t>
      </w:r>
      <w:r w:rsidRPr="00473826">
        <w:rPr>
          <w:rFonts w:ascii="Cambria Math" w:hAnsi="Cambria Math"/>
          <w:lang w:val="en-GB"/>
        </w:rPr>
        <w:t xml:space="preserve"> of their role in European policy, </w:t>
      </w:r>
      <w:r w:rsidR="00952027" w:rsidRPr="00473826">
        <w:rPr>
          <w:rFonts w:ascii="Cambria Math" w:hAnsi="Cambria Math"/>
          <w:lang w:val="en-GB"/>
        </w:rPr>
        <w:t xml:space="preserve">ERYICA invites all its Members, Affiliated and Co-operating Organisations to join the online </w:t>
      </w:r>
      <w:r w:rsidR="009D113F" w:rsidRPr="00473826">
        <w:rPr>
          <w:rFonts w:ascii="Cambria Math" w:hAnsi="Cambria Math"/>
          <w:lang w:val="en-GB"/>
        </w:rPr>
        <w:t xml:space="preserve">campaign! </w:t>
      </w:r>
    </w:p>
    <w:p w14:paraId="4A9E204A" w14:textId="77777777" w:rsidR="009D113F" w:rsidRDefault="009D113F" w:rsidP="009D113F">
      <w:pPr>
        <w:spacing w:after="120"/>
        <w:jc w:val="both"/>
        <w:rPr>
          <w:b/>
          <w:lang w:val="en-GB"/>
        </w:rPr>
      </w:pPr>
    </w:p>
    <w:p w14:paraId="2F4991D9" w14:textId="77777777" w:rsidR="009D113F" w:rsidRPr="00EB17CC" w:rsidRDefault="009D113F" w:rsidP="009D113F">
      <w:pPr>
        <w:spacing w:after="120"/>
        <w:jc w:val="both"/>
        <w:rPr>
          <w:b/>
          <w:lang w:val="en-GB"/>
        </w:rPr>
      </w:pPr>
      <w:r>
        <w:rPr>
          <w:b/>
          <w:lang w:val="en-GB"/>
        </w:rPr>
        <w:t>Social Media Cards</w:t>
      </w:r>
    </w:p>
    <w:p w14:paraId="5396F77D" w14:textId="140262F4" w:rsidR="009D113F" w:rsidRPr="007629F5" w:rsidRDefault="009D113F" w:rsidP="009D113F">
      <w:pPr>
        <w:spacing w:after="120"/>
        <w:jc w:val="both"/>
        <w:rPr>
          <w:lang w:val="en-GB"/>
        </w:rPr>
      </w:pPr>
      <w:r w:rsidRPr="00FA2109">
        <w:rPr>
          <w:b/>
          <w:lang w:val="en-GB"/>
        </w:rPr>
        <w:t>15 social media cards</w:t>
      </w:r>
      <w:r>
        <w:rPr>
          <w:lang w:val="en-GB"/>
        </w:rPr>
        <w:t xml:space="preserve"> are provided by ERYICA in English and in a text-free version (see the examples below). </w:t>
      </w:r>
      <w:r w:rsidR="00B044E6">
        <w:rPr>
          <w:lang w:val="en-GB"/>
        </w:rPr>
        <w:t xml:space="preserve">They can be accessed </w:t>
      </w:r>
      <w:hyperlink r:id="rId10" w:history="1">
        <w:r w:rsidR="00B044E6" w:rsidRPr="00A231ED">
          <w:rPr>
            <w:rStyle w:val="Hyperlink"/>
            <w:lang w:val="en-GB"/>
          </w:rPr>
          <w:t>here</w:t>
        </w:r>
      </w:hyperlink>
      <w:r w:rsidR="00B044E6">
        <w:rPr>
          <w:lang w:val="en-GB"/>
        </w:rPr>
        <w:t xml:space="preserve">. </w:t>
      </w:r>
      <w:r>
        <w:rPr>
          <w:lang w:val="en-GB"/>
        </w:rPr>
        <w:t xml:space="preserve">Members are invited to display the text of the principle in their national language: for this they are invited to translate the Cards first. There is appropriate free space on each image to display the Members’ logo on the card. </w:t>
      </w:r>
    </w:p>
    <w:p w14:paraId="61A14A41" w14:textId="77777777" w:rsidR="009D113F" w:rsidRDefault="00473826" w:rsidP="009D113F">
      <w:pPr>
        <w:spacing w:after="120"/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7FBDC05" wp14:editId="643456E6">
            <wp:simplePos x="0" y="0"/>
            <wp:positionH relativeFrom="margin">
              <wp:posOffset>490855</wp:posOffset>
            </wp:positionH>
            <wp:positionV relativeFrom="margin">
              <wp:posOffset>5024120</wp:posOffset>
            </wp:positionV>
            <wp:extent cx="2290445" cy="22904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075A7A4" wp14:editId="2CAD1B44">
            <wp:simplePos x="0" y="0"/>
            <wp:positionH relativeFrom="margin">
              <wp:posOffset>3199765</wp:posOffset>
            </wp:positionH>
            <wp:positionV relativeFrom="margin">
              <wp:posOffset>5033645</wp:posOffset>
            </wp:positionV>
            <wp:extent cx="2280920" cy="2280920"/>
            <wp:effectExtent l="0" t="0" r="508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s-notext_card 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A8346" w14:textId="77777777" w:rsidR="009D113F" w:rsidRDefault="009D113F" w:rsidP="009D113F">
      <w:pPr>
        <w:spacing w:after="120"/>
        <w:jc w:val="both"/>
      </w:pPr>
    </w:p>
    <w:p w14:paraId="3F7AB7DF" w14:textId="77777777" w:rsidR="009D113F" w:rsidRDefault="009D113F" w:rsidP="009D113F">
      <w:pPr>
        <w:spacing w:after="120"/>
        <w:jc w:val="both"/>
      </w:pPr>
    </w:p>
    <w:p w14:paraId="61ECBCA1" w14:textId="77777777" w:rsidR="009D113F" w:rsidRDefault="009D113F" w:rsidP="009D113F">
      <w:pPr>
        <w:spacing w:after="120"/>
        <w:jc w:val="both"/>
      </w:pPr>
    </w:p>
    <w:p w14:paraId="520D456D" w14:textId="77777777" w:rsidR="009D113F" w:rsidRDefault="009D113F" w:rsidP="009D113F">
      <w:pPr>
        <w:spacing w:after="120"/>
        <w:jc w:val="both"/>
        <w:rPr>
          <w:lang w:val="en-GB"/>
        </w:rPr>
      </w:pPr>
    </w:p>
    <w:p w14:paraId="622D57BD" w14:textId="77777777" w:rsidR="009D113F" w:rsidRPr="00904923" w:rsidRDefault="009D113F" w:rsidP="009D113F">
      <w:pPr>
        <w:spacing w:after="120"/>
        <w:ind w:left="720"/>
        <w:jc w:val="both"/>
        <w:rPr>
          <w:sz w:val="20"/>
          <w:lang w:val="en-GB"/>
        </w:rPr>
      </w:pP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</w:p>
    <w:p w14:paraId="008BD225" w14:textId="77777777" w:rsidR="009D113F" w:rsidRDefault="00473826" w:rsidP="00473826">
      <w:pPr>
        <w:spacing w:after="120"/>
        <w:ind w:left="1440"/>
        <w:jc w:val="both"/>
        <w:rPr>
          <w:b/>
          <w:lang w:val="en-GB"/>
        </w:rPr>
      </w:pPr>
      <w:r w:rsidRPr="00904923">
        <w:rPr>
          <w:sz w:val="20"/>
          <w:lang w:val="en-GB"/>
        </w:rPr>
        <w:t>Original version (English)</w:t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</w:r>
      <w:r>
        <w:rPr>
          <w:sz w:val="20"/>
          <w:lang w:val="en-GB"/>
        </w:rPr>
        <w:tab/>
        <w:t xml:space="preserve">         Free-text version</w:t>
      </w:r>
    </w:p>
    <w:p w14:paraId="0F0978D0" w14:textId="77777777" w:rsidR="00952027" w:rsidRDefault="00952027" w:rsidP="00EB17CC">
      <w:pPr>
        <w:spacing w:after="120"/>
        <w:jc w:val="both"/>
        <w:rPr>
          <w:lang w:val="en-GB"/>
        </w:rPr>
      </w:pPr>
    </w:p>
    <w:p w14:paraId="796C6CD9" w14:textId="77777777" w:rsidR="00952027" w:rsidRPr="00EB17CC" w:rsidRDefault="00952027" w:rsidP="00EB17CC">
      <w:pPr>
        <w:spacing w:after="120"/>
        <w:jc w:val="both"/>
        <w:rPr>
          <w:b/>
          <w:lang w:val="en-GB"/>
        </w:rPr>
      </w:pPr>
      <w:r w:rsidRPr="00EC2AFC">
        <w:rPr>
          <w:b/>
          <w:lang w:val="en-GB"/>
        </w:rPr>
        <w:lastRenderedPageBreak/>
        <w:t>Method</w:t>
      </w:r>
    </w:p>
    <w:p w14:paraId="4F98A965" w14:textId="46BED293" w:rsidR="00B044E6" w:rsidRDefault="00B044E6" w:rsidP="00287DEE">
      <w:pPr>
        <w:spacing w:after="120"/>
        <w:jc w:val="both"/>
        <w:rPr>
          <w:lang w:val="en-GB"/>
        </w:rPr>
      </w:pPr>
      <w:r>
        <w:rPr>
          <w:lang w:val="en-GB"/>
        </w:rPr>
        <w:t xml:space="preserve">ERYICA will begin the campaign on </w:t>
      </w:r>
      <w:r w:rsidRPr="009043EF">
        <w:rPr>
          <w:b/>
          <w:lang w:val="en-GB"/>
        </w:rPr>
        <w:t>24 April 2019</w:t>
      </w:r>
      <w:r>
        <w:rPr>
          <w:lang w:val="en-GB"/>
        </w:rPr>
        <w:t xml:space="preserve">, and post the cards as </w:t>
      </w:r>
      <w:r w:rsidR="00287DEE">
        <w:rPr>
          <w:lang w:val="en-GB"/>
        </w:rPr>
        <w:t xml:space="preserve">described in </w:t>
      </w:r>
      <w:r w:rsidR="00287DEE">
        <w:t>th</w:t>
      </w:r>
      <w:r w:rsidR="009043EF">
        <w:t>e annexed social media calendar, with the corresponding post.</w:t>
      </w:r>
    </w:p>
    <w:p w14:paraId="2EA760C8" w14:textId="35CA4CA1" w:rsidR="00EC2AFC" w:rsidRDefault="00A231ED" w:rsidP="00EB17CC">
      <w:pPr>
        <w:spacing w:after="120"/>
        <w:jc w:val="both"/>
        <w:rPr>
          <w:lang w:val="en-GB"/>
        </w:rPr>
      </w:pPr>
      <w:r>
        <w:rPr>
          <w:lang w:val="en-GB"/>
        </w:rPr>
        <w:t>ERYICA</w:t>
      </w:r>
      <w:r w:rsidR="00B3374E">
        <w:rPr>
          <w:lang w:val="en-GB"/>
        </w:rPr>
        <w:t xml:space="preserve"> </w:t>
      </w:r>
      <w:r w:rsidR="00952027" w:rsidRPr="00952027">
        <w:rPr>
          <w:lang w:val="en-GB"/>
        </w:rPr>
        <w:t xml:space="preserve">invites our Members, </w:t>
      </w:r>
      <w:r w:rsidR="00952027">
        <w:rPr>
          <w:lang w:val="en-GB"/>
        </w:rPr>
        <w:t>Affiliated and Co-operating Organisations, their representatives, youth information workers, colleagues</w:t>
      </w:r>
      <w:r w:rsidR="00896643">
        <w:rPr>
          <w:lang w:val="en-GB"/>
        </w:rPr>
        <w:t>,</w:t>
      </w:r>
      <w:r w:rsidR="00952027">
        <w:rPr>
          <w:lang w:val="en-GB"/>
        </w:rPr>
        <w:t xml:space="preserve"> volunteers</w:t>
      </w:r>
      <w:r w:rsidR="00896643">
        <w:rPr>
          <w:lang w:val="en-GB"/>
        </w:rPr>
        <w:t xml:space="preserve"> and stakeholders</w:t>
      </w:r>
      <w:r w:rsidR="00952027">
        <w:rPr>
          <w:lang w:val="en-GB"/>
        </w:rPr>
        <w:t xml:space="preserve"> to </w:t>
      </w:r>
      <w:r w:rsidR="00735141">
        <w:rPr>
          <w:lang w:val="en-GB"/>
        </w:rPr>
        <w:t>j</w:t>
      </w:r>
      <w:r w:rsidR="00B3374E">
        <w:rPr>
          <w:lang w:val="en-GB"/>
        </w:rPr>
        <w:t xml:space="preserve">oin our campaign, either by following the </w:t>
      </w:r>
      <w:r w:rsidR="007629F5">
        <w:rPr>
          <w:lang w:val="en-GB"/>
        </w:rPr>
        <w:t>social media calendar</w:t>
      </w:r>
      <w:r w:rsidR="00B3374E">
        <w:rPr>
          <w:lang w:val="en-GB"/>
        </w:rPr>
        <w:t xml:space="preserve">, or by posting the cards on their own time schedule, on </w:t>
      </w:r>
      <w:r w:rsidR="00D3409B">
        <w:rPr>
          <w:lang w:val="en-GB"/>
        </w:rPr>
        <w:t xml:space="preserve">their </w:t>
      </w:r>
      <w:r w:rsidR="00D3409B" w:rsidRPr="002E133F">
        <w:rPr>
          <w:b/>
          <w:lang w:val="en-GB"/>
        </w:rPr>
        <w:t>Facebook</w:t>
      </w:r>
      <w:r w:rsidR="00EC3741">
        <w:rPr>
          <w:b/>
          <w:lang w:val="en-GB"/>
        </w:rPr>
        <w:t>, Instagram</w:t>
      </w:r>
      <w:r w:rsidR="00D3409B">
        <w:rPr>
          <w:lang w:val="en-GB"/>
        </w:rPr>
        <w:t xml:space="preserve"> and </w:t>
      </w:r>
      <w:r w:rsidR="00D3409B" w:rsidRPr="002E133F">
        <w:rPr>
          <w:b/>
          <w:lang w:val="en-GB"/>
        </w:rPr>
        <w:t>Twitter</w:t>
      </w:r>
      <w:r w:rsidR="00D3409B">
        <w:rPr>
          <w:lang w:val="en-GB"/>
        </w:rPr>
        <w:t xml:space="preserve"> accounts</w:t>
      </w:r>
      <w:r w:rsidR="00896643">
        <w:rPr>
          <w:lang w:val="en-GB"/>
        </w:rPr>
        <w:t xml:space="preserve"> and other relevant social media</w:t>
      </w:r>
      <w:r w:rsidR="00D3409B">
        <w:rPr>
          <w:lang w:val="en-GB"/>
        </w:rPr>
        <w:t>.</w:t>
      </w:r>
    </w:p>
    <w:p w14:paraId="6638B15F" w14:textId="77777777" w:rsidR="00D3409B" w:rsidRDefault="00D3409B" w:rsidP="00EB17CC">
      <w:pPr>
        <w:spacing w:after="120"/>
        <w:jc w:val="both"/>
        <w:rPr>
          <w:lang w:val="en-GB"/>
        </w:rPr>
      </w:pPr>
      <w:bookmarkStart w:id="0" w:name="_GoBack"/>
      <w:bookmarkEnd w:id="0"/>
    </w:p>
    <w:p w14:paraId="27F965C0" w14:textId="77777777" w:rsidR="0021755E" w:rsidRPr="00EB17CC" w:rsidRDefault="0021755E" w:rsidP="00EB17CC">
      <w:pPr>
        <w:spacing w:after="120"/>
        <w:jc w:val="both"/>
        <w:rPr>
          <w:b/>
          <w:lang w:val="en-GB"/>
        </w:rPr>
      </w:pPr>
      <w:r w:rsidRPr="00DA16F3">
        <w:rPr>
          <w:b/>
          <w:lang w:val="en-GB"/>
        </w:rPr>
        <w:t>Editing the files</w:t>
      </w:r>
    </w:p>
    <w:p w14:paraId="25C1413B" w14:textId="77777777" w:rsidR="0021755E" w:rsidRDefault="0021755E" w:rsidP="00EB17CC">
      <w:pPr>
        <w:spacing w:after="120"/>
        <w:jc w:val="both"/>
        <w:rPr>
          <w:rFonts w:eastAsia="Times New Roman"/>
          <w:b/>
        </w:rPr>
      </w:pPr>
      <w:r>
        <w:rPr>
          <w:lang w:val="en-GB"/>
        </w:rPr>
        <w:t xml:space="preserve">The image files are in </w:t>
      </w:r>
      <w:r w:rsidRPr="0059295B">
        <w:rPr>
          <w:lang w:val="en-GB"/>
        </w:rPr>
        <w:t>PNG format</w:t>
      </w:r>
      <w:r>
        <w:rPr>
          <w:lang w:val="en-GB"/>
        </w:rPr>
        <w:t xml:space="preserve">. </w:t>
      </w:r>
      <w:r w:rsidR="00DA16F3">
        <w:rPr>
          <w:lang w:val="en-GB"/>
        </w:rPr>
        <w:t xml:space="preserve">PNG stands for </w:t>
      </w:r>
      <w:r w:rsidR="00DA16F3">
        <w:rPr>
          <w:rFonts w:eastAsia="Times New Roman"/>
        </w:rPr>
        <w:t xml:space="preserve">Portable Network Graphics file and it uses lossless compression, therefore it </w:t>
      </w:r>
      <w:r w:rsidR="00DA16F3" w:rsidRPr="00DA16F3">
        <w:rPr>
          <w:rStyle w:val="Strong"/>
          <w:rFonts w:eastAsia="Times New Roman"/>
          <w:b w:val="0"/>
        </w:rPr>
        <w:t>is a rich format with high image quality</w:t>
      </w:r>
      <w:r w:rsidR="00DA16F3">
        <w:rPr>
          <w:rFonts w:eastAsia="Times New Roman"/>
          <w:b/>
        </w:rPr>
        <w:t>.</w:t>
      </w:r>
    </w:p>
    <w:p w14:paraId="01F03D0B" w14:textId="77777777" w:rsidR="00DA16F3" w:rsidRDefault="0036564A" w:rsidP="00EB17CC">
      <w:pPr>
        <w:spacing w:after="120"/>
        <w:jc w:val="both"/>
        <w:rPr>
          <w:rFonts w:eastAsia="Times New Roman"/>
        </w:rPr>
      </w:pPr>
      <w:r>
        <w:rPr>
          <w:rFonts w:eastAsia="Times New Roman"/>
        </w:rPr>
        <w:t xml:space="preserve">To </w:t>
      </w:r>
      <w:r w:rsidR="00976EB3">
        <w:rPr>
          <w:rFonts w:eastAsia="Times New Roman"/>
        </w:rPr>
        <w:t>add the text of the principle in your national language</w:t>
      </w:r>
      <w:r>
        <w:rPr>
          <w:rFonts w:eastAsia="Times New Roman"/>
        </w:rPr>
        <w:t>, y</w:t>
      </w:r>
      <w:r w:rsidR="00BD27E7">
        <w:rPr>
          <w:rFonts w:eastAsia="Times New Roman"/>
        </w:rPr>
        <w:t xml:space="preserve">ou can </w:t>
      </w:r>
      <w:r w:rsidR="00976EB3">
        <w:rPr>
          <w:rFonts w:eastAsia="Times New Roman"/>
        </w:rPr>
        <w:t xml:space="preserve">simply </w:t>
      </w:r>
      <w:r w:rsidR="00BD27E7">
        <w:rPr>
          <w:rFonts w:eastAsia="Times New Roman"/>
        </w:rPr>
        <w:t xml:space="preserve">use the built-in graphic software of Windows, </w:t>
      </w:r>
      <w:r w:rsidR="00BD27E7" w:rsidRPr="0059295B">
        <w:rPr>
          <w:rFonts w:eastAsia="Times New Roman"/>
          <w:b/>
        </w:rPr>
        <w:t>Paint</w:t>
      </w:r>
      <w:r w:rsidR="00BD27E7">
        <w:rPr>
          <w:rFonts w:eastAsia="Times New Roman"/>
        </w:rPr>
        <w:t xml:space="preserve">, as well as that of Windows 10: </w:t>
      </w:r>
      <w:r w:rsidR="00BD27E7" w:rsidRPr="0059295B">
        <w:rPr>
          <w:rFonts w:eastAsia="Times New Roman"/>
          <w:b/>
        </w:rPr>
        <w:t>Paint 3D</w:t>
      </w:r>
      <w:r w:rsidR="00BD27E7">
        <w:rPr>
          <w:rFonts w:eastAsia="Times New Roman"/>
        </w:rPr>
        <w:t xml:space="preserve">. You can also use </w:t>
      </w:r>
      <w:r w:rsidR="00BD27E7" w:rsidRPr="0059295B">
        <w:rPr>
          <w:rFonts w:eastAsia="Times New Roman"/>
          <w:b/>
        </w:rPr>
        <w:t>Ado</w:t>
      </w:r>
      <w:r w:rsidR="00DA16F3" w:rsidRPr="0059295B">
        <w:rPr>
          <w:rFonts w:eastAsia="Times New Roman"/>
          <w:b/>
        </w:rPr>
        <w:t>be Photoshop</w:t>
      </w:r>
      <w:r w:rsidR="00BD27E7">
        <w:rPr>
          <w:rFonts w:eastAsia="Times New Roman"/>
        </w:rPr>
        <w:t xml:space="preserve"> or a</w:t>
      </w:r>
      <w:r w:rsidR="00DA16F3">
        <w:rPr>
          <w:rFonts w:eastAsia="Times New Roman"/>
        </w:rPr>
        <w:t xml:space="preserve"> free online tool</w:t>
      </w:r>
      <w:r w:rsidR="00BD27E7">
        <w:rPr>
          <w:rFonts w:eastAsia="Times New Roman"/>
        </w:rPr>
        <w:t xml:space="preserve"> such as</w:t>
      </w:r>
      <w:r w:rsidR="00DA16F3">
        <w:rPr>
          <w:rFonts w:eastAsia="Times New Roman"/>
        </w:rPr>
        <w:t xml:space="preserve"> </w:t>
      </w:r>
      <w:proofErr w:type="spellStart"/>
      <w:r w:rsidR="00BD27E7" w:rsidRPr="0059295B">
        <w:rPr>
          <w:rFonts w:eastAsia="Times New Roman"/>
          <w:b/>
        </w:rPr>
        <w:t>Pixlr</w:t>
      </w:r>
      <w:proofErr w:type="spellEnd"/>
      <w:r w:rsidR="00BD27E7" w:rsidRPr="0059295B">
        <w:rPr>
          <w:rFonts w:eastAsia="Times New Roman"/>
          <w:b/>
        </w:rPr>
        <w:t xml:space="preserve">, </w:t>
      </w:r>
      <w:proofErr w:type="spellStart"/>
      <w:r w:rsidR="00BD27E7" w:rsidRPr="0059295B">
        <w:rPr>
          <w:rFonts w:eastAsia="Times New Roman"/>
          <w:b/>
        </w:rPr>
        <w:t>FotoFlexr</w:t>
      </w:r>
      <w:proofErr w:type="spellEnd"/>
      <w:r w:rsidR="00BD27E7">
        <w:rPr>
          <w:rFonts w:eastAsia="Times New Roman"/>
        </w:rPr>
        <w:t xml:space="preserve"> or </w:t>
      </w:r>
      <w:r w:rsidR="00BD27E7" w:rsidRPr="0059295B">
        <w:rPr>
          <w:rFonts w:eastAsia="Times New Roman"/>
          <w:b/>
        </w:rPr>
        <w:t>GIMP</w:t>
      </w:r>
      <w:r w:rsidR="00BD27E7">
        <w:rPr>
          <w:rFonts w:eastAsia="Times New Roman"/>
        </w:rPr>
        <w:t>.</w:t>
      </w:r>
    </w:p>
    <w:p w14:paraId="786282D8" w14:textId="77777777" w:rsidR="006B1C71" w:rsidRDefault="006B1C71" w:rsidP="00EB17CC">
      <w:pPr>
        <w:spacing w:after="120"/>
        <w:jc w:val="both"/>
        <w:rPr>
          <w:rFonts w:eastAsia="Times New Roman"/>
        </w:rPr>
      </w:pPr>
      <w:r>
        <w:rPr>
          <w:rFonts w:eastAsia="Times New Roman"/>
        </w:rPr>
        <w:t>The copyright holder for the images is ERYICA. If you wish to use them for any other purpose, contact the Secretariat.</w:t>
      </w:r>
    </w:p>
    <w:p w14:paraId="76428CFB" w14:textId="77777777" w:rsidR="00287DEE" w:rsidRDefault="00287DEE" w:rsidP="00EB17CC">
      <w:pPr>
        <w:spacing w:after="120"/>
        <w:jc w:val="both"/>
        <w:rPr>
          <w:rFonts w:eastAsia="Times New Roman"/>
          <w:b/>
        </w:rPr>
      </w:pPr>
    </w:p>
    <w:p w14:paraId="72277B55" w14:textId="77777777" w:rsidR="000959A0" w:rsidRPr="000959A0" w:rsidRDefault="000959A0" w:rsidP="00EB17CC">
      <w:pPr>
        <w:spacing w:after="120"/>
        <w:jc w:val="both"/>
        <w:rPr>
          <w:rFonts w:eastAsia="Times New Roman"/>
          <w:b/>
        </w:rPr>
      </w:pPr>
      <w:r w:rsidRPr="000959A0">
        <w:rPr>
          <w:rFonts w:eastAsia="Times New Roman"/>
          <w:b/>
        </w:rPr>
        <w:t>Use of hashtags</w:t>
      </w:r>
    </w:p>
    <w:p w14:paraId="6FB35959" w14:textId="77777777" w:rsidR="00813D60" w:rsidRDefault="00C064A6" w:rsidP="00C423C1">
      <w:pPr>
        <w:spacing w:after="120"/>
        <w:jc w:val="both"/>
      </w:pPr>
      <w:r>
        <w:t xml:space="preserve">You are invited to </w:t>
      </w:r>
      <w:r w:rsidR="00813D60">
        <w:t xml:space="preserve">use the caption provided by ERYICA: </w:t>
      </w:r>
      <w:r>
        <w:t xml:space="preserve">a short description of the </w:t>
      </w:r>
      <w:r w:rsidR="00813D60">
        <w:t>card</w:t>
      </w:r>
      <w:r>
        <w:t xml:space="preserve"> of the day. </w:t>
      </w:r>
    </w:p>
    <w:p w14:paraId="4E7793B5" w14:textId="77777777" w:rsidR="00813D60" w:rsidRDefault="00C064A6" w:rsidP="00C423C1">
      <w:pPr>
        <w:jc w:val="both"/>
        <w:rPr>
          <w:lang w:val="en-GB"/>
        </w:rPr>
      </w:pPr>
      <w:r>
        <w:t>Then, a</w:t>
      </w:r>
      <w:r w:rsidR="006B1C71">
        <w:t>part from your own hashtags, the posts should</w:t>
      </w:r>
      <w:r>
        <w:t xml:space="preserve"> always</w:t>
      </w:r>
      <w:r w:rsidR="006B1C71">
        <w:t xml:space="preserve"> include</w:t>
      </w:r>
      <w:r>
        <w:t xml:space="preserve"> the</w:t>
      </w:r>
      <w:r w:rsidR="007116A7">
        <w:t xml:space="preserve"> </w:t>
      </w:r>
      <w:r w:rsidR="00813D60">
        <w:t>h</w:t>
      </w:r>
      <w:proofErr w:type="spellStart"/>
      <w:r w:rsidR="00813D60" w:rsidRPr="00F035C5">
        <w:rPr>
          <w:lang w:val="en-GB"/>
        </w:rPr>
        <w:t>ashtags</w:t>
      </w:r>
      <w:proofErr w:type="spellEnd"/>
      <w:r w:rsidR="00813D60" w:rsidRPr="00F035C5">
        <w:rPr>
          <w:lang w:val="en-GB"/>
        </w:rPr>
        <w:t xml:space="preserve"> #</w:t>
      </w:r>
      <w:proofErr w:type="spellStart"/>
      <w:r w:rsidR="00813D60" w:rsidRPr="00F035C5">
        <w:rPr>
          <w:lang w:val="en-GB"/>
        </w:rPr>
        <w:t>ThistimeImvoting</w:t>
      </w:r>
      <w:proofErr w:type="spellEnd"/>
      <w:r w:rsidR="00813D60" w:rsidRPr="00F035C5">
        <w:rPr>
          <w:lang w:val="en-GB"/>
        </w:rPr>
        <w:t xml:space="preserve"> #</w:t>
      </w:r>
      <w:proofErr w:type="spellStart"/>
      <w:r w:rsidR="00813D60" w:rsidRPr="00F035C5">
        <w:rPr>
          <w:lang w:val="en-GB"/>
        </w:rPr>
        <w:t>youthinfo</w:t>
      </w:r>
      <w:proofErr w:type="spellEnd"/>
      <w:r w:rsidR="00813D60" w:rsidRPr="00F035C5">
        <w:rPr>
          <w:lang w:val="en-GB"/>
        </w:rPr>
        <w:t xml:space="preserve"> #</w:t>
      </w:r>
      <w:proofErr w:type="spellStart"/>
      <w:r w:rsidR="00813D60" w:rsidRPr="00F035C5">
        <w:rPr>
          <w:lang w:val="en-GB"/>
        </w:rPr>
        <w:t>youthpower</w:t>
      </w:r>
      <w:proofErr w:type="spellEnd"/>
      <w:r w:rsidR="00813D60">
        <w:rPr>
          <w:lang w:val="en-GB"/>
        </w:rPr>
        <w:t xml:space="preserve"> #</w:t>
      </w:r>
      <w:proofErr w:type="spellStart"/>
      <w:r w:rsidR="00813D60">
        <w:rPr>
          <w:lang w:val="en-GB"/>
        </w:rPr>
        <w:t>GiveAVote</w:t>
      </w:r>
      <w:proofErr w:type="spellEnd"/>
      <w:r w:rsidR="006B1C71">
        <w:t xml:space="preserve"> </w:t>
      </w:r>
      <w:r>
        <w:t>tags</w:t>
      </w:r>
      <w:r w:rsidR="00480C12">
        <w:t xml:space="preserve"> + the ERYICA </w:t>
      </w:r>
      <w:r w:rsidR="00813D60">
        <w:t xml:space="preserve">and European Parliament </w:t>
      </w:r>
      <w:r w:rsidR="00480C12">
        <w:t>tag</w:t>
      </w:r>
      <w:r w:rsidR="00813D60">
        <w:t>s</w:t>
      </w:r>
      <w:r w:rsidR="00480C12">
        <w:t xml:space="preserve"> of the social media channel</w:t>
      </w:r>
      <w:r w:rsidR="00813D60">
        <w:t>:</w:t>
      </w:r>
      <w:r w:rsidR="00813D60">
        <w:br/>
      </w:r>
      <w:r w:rsidR="00813D60">
        <w:rPr>
          <w:lang w:val="en-GB"/>
        </w:rPr>
        <w:t>Facebook: @Eryica @</w:t>
      </w:r>
      <w:proofErr w:type="spellStart"/>
      <w:r w:rsidR="00813D60">
        <w:rPr>
          <w:lang w:val="en-GB"/>
        </w:rPr>
        <w:t>thistimeiamvoting</w:t>
      </w:r>
      <w:proofErr w:type="spellEnd"/>
      <w:r w:rsidR="00813D60">
        <w:rPr>
          <w:lang w:val="en-GB"/>
        </w:rPr>
        <w:t xml:space="preserve">, </w:t>
      </w:r>
      <w:proofErr w:type="spellStart"/>
      <w:r w:rsidR="00813D60">
        <w:rPr>
          <w:lang w:val="en-GB"/>
        </w:rPr>
        <w:t>Instragram</w:t>
      </w:r>
      <w:proofErr w:type="spellEnd"/>
      <w:r w:rsidR="00813D60">
        <w:rPr>
          <w:lang w:val="en-GB"/>
        </w:rPr>
        <w:t>: _</w:t>
      </w:r>
      <w:proofErr w:type="spellStart"/>
      <w:proofErr w:type="gramStart"/>
      <w:r w:rsidR="00813D60">
        <w:rPr>
          <w:lang w:val="en-GB"/>
        </w:rPr>
        <w:t>eryica</w:t>
      </w:r>
      <w:proofErr w:type="spellEnd"/>
      <w:r w:rsidR="00813D60">
        <w:rPr>
          <w:lang w:val="en-GB"/>
        </w:rPr>
        <w:t xml:space="preserve">  _</w:t>
      </w:r>
      <w:proofErr w:type="spellStart"/>
      <w:proofErr w:type="gramEnd"/>
      <w:r w:rsidR="00813D60">
        <w:rPr>
          <w:lang w:val="en-GB"/>
        </w:rPr>
        <w:t>europeanparliament</w:t>
      </w:r>
      <w:proofErr w:type="spellEnd"/>
      <w:r w:rsidR="00813D60">
        <w:rPr>
          <w:lang w:val="en-GB"/>
        </w:rPr>
        <w:t xml:space="preserve"> </w:t>
      </w:r>
    </w:p>
    <w:p w14:paraId="5C6A61A4" w14:textId="77777777" w:rsidR="00813D60" w:rsidRPr="00F035C5" w:rsidRDefault="00813D60" w:rsidP="00C423C1">
      <w:pPr>
        <w:jc w:val="both"/>
        <w:rPr>
          <w:lang w:val="en-GB"/>
        </w:rPr>
      </w:pPr>
      <w:r>
        <w:rPr>
          <w:lang w:val="en-GB"/>
        </w:rPr>
        <w:t>Twitter: @ERYICAYI</w:t>
      </w:r>
      <w:r w:rsidRPr="00622928">
        <w:rPr>
          <w:lang w:val="en-GB"/>
        </w:rPr>
        <w:t xml:space="preserve"> @</w:t>
      </w:r>
      <w:proofErr w:type="spellStart"/>
      <w:r w:rsidRPr="00622928">
        <w:rPr>
          <w:lang w:val="en-GB"/>
        </w:rPr>
        <w:t>Europarl_EN</w:t>
      </w:r>
      <w:proofErr w:type="spellEnd"/>
      <w:r>
        <w:rPr>
          <w:lang w:val="en-GB"/>
        </w:rPr>
        <w:t xml:space="preserve"> </w:t>
      </w:r>
    </w:p>
    <w:p w14:paraId="7830B714" w14:textId="77777777" w:rsidR="00C064A6" w:rsidRPr="00813D60" w:rsidRDefault="00C064A6" w:rsidP="00C423C1">
      <w:pPr>
        <w:jc w:val="both"/>
        <w:rPr>
          <w:lang w:val="en-GB"/>
        </w:rPr>
      </w:pPr>
      <w:r>
        <w:t>This is a very important measure to increase the impact and visibility of the campaign, and therefore youth information.</w:t>
      </w:r>
    </w:p>
    <w:p w14:paraId="7FEC66AF" w14:textId="418B7E19" w:rsidR="00662BC3" w:rsidRDefault="00C064A6" w:rsidP="00C423C1">
      <w:pPr>
        <w:spacing w:after="120"/>
        <w:jc w:val="both"/>
      </w:pPr>
      <w:r>
        <w:t>For further details about</w:t>
      </w:r>
      <w:r w:rsidR="006B1C71">
        <w:t xml:space="preserve"> </w:t>
      </w:r>
      <w:r w:rsidR="009043EF">
        <w:t xml:space="preserve">the </w:t>
      </w:r>
      <w:r w:rsidR="006B1C71">
        <w:t>hashtag</w:t>
      </w:r>
      <w:r>
        <w:t>s</w:t>
      </w:r>
      <w:r w:rsidR="009043EF">
        <w:t xml:space="preserve"> and posts</w:t>
      </w:r>
      <w:r>
        <w:t>,</w:t>
      </w:r>
      <w:r w:rsidR="006B1C71">
        <w:t xml:space="preserve"> see </w:t>
      </w:r>
      <w:r>
        <w:t>the annexed social media calendar.</w:t>
      </w:r>
    </w:p>
    <w:p w14:paraId="5BD8F9E7" w14:textId="77777777" w:rsidR="00C064A6" w:rsidRDefault="00C064A6" w:rsidP="00EB17CC">
      <w:pPr>
        <w:spacing w:after="120"/>
        <w:jc w:val="both"/>
      </w:pPr>
    </w:p>
    <w:p w14:paraId="2DF7F42D" w14:textId="77777777" w:rsidR="00C064A6" w:rsidRDefault="00C064A6" w:rsidP="003D2CEC">
      <w:pPr>
        <w:spacing w:after="120"/>
        <w:jc w:val="center"/>
        <w:rPr>
          <w:b/>
        </w:rPr>
      </w:pPr>
      <w:r w:rsidRPr="003D2CEC">
        <w:rPr>
          <w:b/>
        </w:rPr>
        <w:t xml:space="preserve">Thank you for your participation and efforts to </w:t>
      </w:r>
      <w:r w:rsidR="00735141">
        <w:rPr>
          <w:b/>
        </w:rPr>
        <w:t>encourage young people to vote in the European Elections 2019!!</w:t>
      </w:r>
    </w:p>
    <w:p w14:paraId="1C5F3359" w14:textId="77777777" w:rsidR="005002D2" w:rsidRDefault="005002D2" w:rsidP="003D2CEC">
      <w:pPr>
        <w:spacing w:after="120"/>
        <w:jc w:val="center"/>
        <w:rPr>
          <w:b/>
        </w:rPr>
      </w:pPr>
    </w:p>
    <w:p w14:paraId="0B419E60" w14:textId="77777777" w:rsidR="005002D2" w:rsidRDefault="005002D2" w:rsidP="003D2CEC">
      <w:pPr>
        <w:spacing w:after="120"/>
        <w:jc w:val="center"/>
        <w:rPr>
          <w:b/>
        </w:rPr>
      </w:pPr>
    </w:p>
    <w:sectPr w:rsidR="005002D2" w:rsidSect="00A538D5">
      <w:headerReference w:type="default" r:id="rId13"/>
      <w:footerReference w:type="default" r:id="rId14"/>
      <w:headerReference w:type="first" r:id="rId15"/>
      <w:pgSz w:w="11900" w:h="16840"/>
      <w:pgMar w:top="2552" w:right="1418" w:bottom="1701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46078" w14:textId="77777777" w:rsidR="00BC521F" w:rsidRDefault="00BC521F" w:rsidP="00A152DE">
      <w:r>
        <w:separator/>
      </w:r>
    </w:p>
  </w:endnote>
  <w:endnote w:type="continuationSeparator" w:id="0">
    <w:p w14:paraId="4E9E66A8" w14:textId="77777777" w:rsidR="00BC521F" w:rsidRDefault="00BC521F" w:rsidP="00A15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0E6A9" w14:textId="77777777" w:rsidR="003D2CEC" w:rsidRPr="00D30A0A" w:rsidRDefault="003D2CEC" w:rsidP="00D30A0A">
    <w:pPr>
      <w:pStyle w:val="Footer"/>
      <w:jc w:val="center"/>
      <w:rPr>
        <w:rFonts w:ascii="Arial" w:hAnsi="Arial" w:cs="Arial"/>
        <w:sz w:val="20"/>
      </w:rPr>
    </w:pPr>
    <w:r w:rsidRPr="00D30A0A">
      <w:rPr>
        <w:rStyle w:val="PageNumber"/>
        <w:rFonts w:ascii="Arial" w:hAnsi="Arial" w:cs="Arial"/>
        <w:sz w:val="20"/>
      </w:rPr>
      <w:fldChar w:fldCharType="begin"/>
    </w:r>
    <w:r w:rsidRPr="00D30A0A">
      <w:rPr>
        <w:rStyle w:val="PageNumber"/>
        <w:rFonts w:ascii="Arial" w:hAnsi="Arial" w:cs="Arial"/>
        <w:sz w:val="20"/>
      </w:rPr>
      <w:instrText xml:space="preserve"> PAGE </w:instrText>
    </w:r>
    <w:r w:rsidRPr="00D30A0A">
      <w:rPr>
        <w:rStyle w:val="PageNumber"/>
        <w:rFonts w:ascii="Arial" w:hAnsi="Arial" w:cs="Arial"/>
        <w:sz w:val="20"/>
      </w:rPr>
      <w:fldChar w:fldCharType="separate"/>
    </w:r>
    <w:r w:rsidR="007629F5">
      <w:rPr>
        <w:rStyle w:val="PageNumber"/>
        <w:rFonts w:ascii="Arial" w:hAnsi="Arial" w:cs="Arial"/>
        <w:noProof/>
        <w:sz w:val="20"/>
      </w:rPr>
      <w:t>2</w:t>
    </w:r>
    <w:r w:rsidRPr="00D30A0A">
      <w:rPr>
        <w:rStyle w:val="PageNumber"/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CF1A7" w14:textId="77777777" w:rsidR="00BC521F" w:rsidRDefault="00BC521F" w:rsidP="00A152DE">
      <w:r>
        <w:separator/>
      </w:r>
    </w:p>
  </w:footnote>
  <w:footnote w:type="continuationSeparator" w:id="0">
    <w:p w14:paraId="28BD9814" w14:textId="77777777" w:rsidR="00BC521F" w:rsidRDefault="00BC521F" w:rsidP="00A152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4EF0D" w14:textId="77777777" w:rsidR="003D2CEC" w:rsidRDefault="0047382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644F3DF" wp14:editId="0E4C7D3E">
          <wp:simplePos x="0" y="0"/>
          <wp:positionH relativeFrom="column">
            <wp:posOffset>-1090295</wp:posOffset>
          </wp:positionH>
          <wp:positionV relativeFrom="paragraph">
            <wp:posOffset>-449580</wp:posOffset>
          </wp:positionV>
          <wp:extent cx="7576185" cy="10692130"/>
          <wp:effectExtent l="0" t="0" r="0" b="0"/>
          <wp:wrapNone/>
          <wp:docPr id="8" name="Picture 8" descr="Letterhead I Eryica I Corporate I A4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tterhead I Eryica I Corporate I A4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57D10" w14:textId="77777777" w:rsidR="003D2CEC" w:rsidRPr="00E522CB" w:rsidRDefault="00473826" w:rsidP="00E522C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76D7516" wp14:editId="2D31A45C">
          <wp:simplePos x="0" y="0"/>
          <wp:positionH relativeFrom="column">
            <wp:posOffset>-914400</wp:posOffset>
          </wp:positionH>
          <wp:positionV relativeFrom="paragraph">
            <wp:posOffset>-429895</wp:posOffset>
          </wp:positionV>
          <wp:extent cx="7576185" cy="10692130"/>
          <wp:effectExtent l="0" t="0" r="0" b="0"/>
          <wp:wrapNone/>
          <wp:docPr id="7" name="Picture 7" descr="Letterhead I Eryica I Corporate I A4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I Eryica I Corporate I A4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FA4DE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A345795"/>
    <w:multiLevelType w:val="hybridMultilevel"/>
    <w:tmpl w:val="94C82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S3NDEwNDQ0NzI3MjFV0lEKTi0uzszPAykwrgUANsyvhiwAAAA="/>
  </w:docVars>
  <w:rsids>
    <w:rsidRoot w:val="005574F4"/>
    <w:rsid w:val="0003465D"/>
    <w:rsid w:val="000665EB"/>
    <w:rsid w:val="000959A0"/>
    <w:rsid w:val="00134BC5"/>
    <w:rsid w:val="00141B06"/>
    <w:rsid w:val="001533A7"/>
    <w:rsid w:val="001767D8"/>
    <w:rsid w:val="001B7BC7"/>
    <w:rsid w:val="001D3D99"/>
    <w:rsid w:val="001F259A"/>
    <w:rsid w:val="0021755E"/>
    <w:rsid w:val="00236867"/>
    <w:rsid w:val="00252AA5"/>
    <w:rsid w:val="00287DEE"/>
    <w:rsid w:val="002A12D8"/>
    <w:rsid w:val="002C1D0A"/>
    <w:rsid w:val="002D6131"/>
    <w:rsid w:val="002E133F"/>
    <w:rsid w:val="0036564A"/>
    <w:rsid w:val="003935FC"/>
    <w:rsid w:val="003A23D7"/>
    <w:rsid w:val="003C3CE4"/>
    <w:rsid w:val="003D2CEC"/>
    <w:rsid w:val="003E3EC6"/>
    <w:rsid w:val="00470186"/>
    <w:rsid w:val="00473826"/>
    <w:rsid w:val="00480C12"/>
    <w:rsid w:val="004D0CC0"/>
    <w:rsid w:val="005002D2"/>
    <w:rsid w:val="00505D86"/>
    <w:rsid w:val="005101A3"/>
    <w:rsid w:val="00520725"/>
    <w:rsid w:val="00524601"/>
    <w:rsid w:val="005574F4"/>
    <w:rsid w:val="00571E59"/>
    <w:rsid w:val="0059241C"/>
    <w:rsid w:val="0059295B"/>
    <w:rsid w:val="005B0882"/>
    <w:rsid w:val="005C12D3"/>
    <w:rsid w:val="005F71EB"/>
    <w:rsid w:val="00662BC3"/>
    <w:rsid w:val="00673BC7"/>
    <w:rsid w:val="0067729A"/>
    <w:rsid w:val="006B1C71"/>
    <w:rsid w:val="007116A7"/>
    <w:rsid w:val="00715A47"/>
    <w:rsid w:val="00735141"/>
    <w:rsid w:val="00745F70"/>
    <w:rsid w:val="007629F5"/>
    <w:rsid w:val="007965E3"/>
    <w:rsid w:val="007979E0"/>
    <w:rsid w:val="007B33EE"/>
    <w:rsid w:val="007C54EA"/>
    <w:rsid w:val="007C71C7"/>
    <w:rsid w:val="007F4C71"/>
    <w:rsid w:val="00813D60"/>
    <w:rsid w:val="008224E5"/>
    <w:rsid w:val="00841C4C"/>
    <w:rsid w:val="008738D9"/>
    <w:rsid w:val="0087728C"/>
    <w:rsid w:val="00896643"/>
    <w:rsid w:val="008E5C11"/>
    <w:rsid w:val="009043EF"/>
    <w:rsid w:val="00904923"/>
    <w:rsid w:val="0091069E"/>
    <w:rsid w:val="00952027"/>
    <w:rsid w:val="00976EB3"/>
    <w:rsid w:val="009B15ED"/>
    <w:rsid w:val="009B5999"/>
    <w:rsid w:val="009C4ABC"/>
    <w:rsid w:val="009D113F"/>
    <w:rsid w:val="009F0864"/>
    <w:rsid w:val="00A035EE"/>
    <w:rsid w:val="00A152DE"/>
    <w:rsid w:val="00A231ED"/>
    <w:rsid w:val="00A538D5"/>
    <w:rsid w:val="00A67080"/>
    <w:rsid w:val="00A73235"/>
    <w:rsid w:val="00AB0FC0"/>
    <w:rsid w:val="00AD1FCC"/>
    <w:rsid w:val="00AE3F22"/>
    <w:rsid w:val="00B044E6"/>
    <w:rsid w:val="00B3374E"/>
    <w:rsid w:val="00B83209"/>
    <w:rsid w:val="00BA36F8"/>
    <w:rsid w:val="00BC4FEE"/>
    <w:rsid w:val="00BC521F"/>
    <w:rsid w:val="00BD27E7"/>
    <w:rsid w:val="00C064A6"/>
    <w:rsid w:val="00C12EAE"/>
    <w:rsid w:val="00C423C1"/>
    <w:rsid w:val="00C6792C"/>
    <w:rsid w:val="00C93EEC"/>
    <w:rsid w:val="00CB2D25"/>
    <w:rsid w:val="00CC1080"/>
    <w:rsid w:val="00D30A0A"/>
    <w:rsid w:val="00D3409B"/>
    <w:rsid w:val="00D97493"/>
    <w:rsid w:val="00DA16F3"/>
    <w:rsid w:val="00DB3CC3"/>
    <w:rsid w:val="00DB6C07"/>
    <w:rsid w:val="00DE00BC"/>
    <w:rsid w:val="00E06D4C"/>
    <w:rsid w:val="00E20F07"/>
    <w:rsid w:val="00E418E0"/>
    <w:rsid w:val="00E522CB"/>
    <w:rsid w:val="00E529BC"/>
    <w:rsid w:val="00E90AD7"/>
    <w:rsid w:val="00EB17CC"/>
    <w:rsid w:val="00EC2AFC"/>
    <w:rsid w:val="00EC3741"/>
    <w:rsid w:val="00F31BBA"/>
    <w:rsid w:val="00FA119D"/>
    <w:rsid w:val="00FA2109"/>
    <w:rsid w:val="00FC1EDD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D324B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Normal"/>
    <w:autoRedefine/>
    <w:qFormat/>
    <w:rsid w:val="00524601"/>
    <w:rPr>
      <w:rFonts w:ascii="Arial" w:eastAsia="Cambria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152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2DE"/>
  </w:style>
  <w:style w:type="paragraph" w:styleId="Footer">
    <w:name w:val="footer"/>
    <w:basedOn w:val="Normal"/>
    <w:link w:val="FooterChar"/>
    <w:uiPriority w:val="99"/>
    <w:unhideWhenUsed/>
    <w:rsid w:val="00A152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2DE"/>
  </w:style>
  <w:style w:type="paragraph" w:styleId="BalloonText">
    <w:name w:val="Balloon Text"/>
    <w:basedOn w:val="Normal"/>
    <w:link w:val="BalloonTextChar"/>
    <w:uiPriority w:val="99"/>
    <w:semiHidden/>
    <w:unhideWhenUsed/>
    <w:rsid w:val="00A152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52D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rsid w:val="00D30A0A"/>
  </w:style>
  <w:style w:type="paragraph" w:customStyle="1" w:styleId="ZDGName">
    <w:name w:val="Z_DGName"/>
    <w:basedOn w:val="Normal"/>
    <w:uiPriority w:val="99"/>
    <w:rsid w:val="008738D9"/>
    <w:pPr>
      <w:widowControl w:val="0"/>
      <w:autoSpaceDE w:val="0"/>
      <w:autoSpaceDN w:val="0"/>
      <w:ind w:right="85"/>
    </w:pPr>
    <w:rPr>
      <w:rFonts w:ascii="Arial" w:eastAsia="Times New Roman" w:hAnsi="Arial" w:cs="Arial"/>
      <w:sz w:val="16"/>
      <w:szCs w:val="16"/>
      <w:lang w:val="en-GB" w:eastAsia="en-GB"/>
    </w:rPr>
  </w:style>
  <w:style w:type="character" w:customStyle="1" w:styleId="m-6213267423473931031gmail-">
    <w:name w:val="m_-6213267423473931031gmail-"/>
    <w:rsid w:val="00A538D5"/>
  </w:style>
  <w:style w:type="character" w:styleId="Hyperlink">
    <w:name w:val="Hyperlink"/>
    <w:uiPriority w:val="99"/>
    <w:unhideWhenUsed/>
    <w:rsid w:val="00A538D5"/>
    <w:rPr>
      <w:color w:val="0000FF"/>
      <w:u w:val="single"/>
    </w:rPr>
  </w:style>
  <w:style w:type="character" w:styleId="Strong">
    <w:name w:val="Strong"/>
    <w:uiPriority w:val="22"/>
    <w:qFormat/>
    <w:rsid w:val="00DA16F3"/>
    <w:rPr>
      <w:b/>
      <w:bCs/>
    </w:rPr>
  </w:style>
  <w:style w:type="character" w:styleId="CommentReference">
    <w:name w:val="annotation reference"/>
    <w:uiPriority w:val="99"/>
    <w:semiHidden/>
    <w:unhideWhenUsed/>
    <w:rsid w:val="00EC374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3741"/>
  </w:style>
  <w:style w:type="character" w:customStyle="1" w:styleId="CommentTextChar">
    <w:name w:val="Comment Text Char"/>
    <w:link w:val="CommentText"/>
    <w:uiPriority w:val="99"/>
    <w:semiHidden/>
    <w:rsid w:val="00EC3741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3741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3741"/>
    <w:rPr>
      <w:b/>
      <w:bCs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E529BC"/>
    <w:pPr>
      <w:spacing w:before="100" w:beforeAutospacing="1" w:after="100" w:afterAutospacing="1"/>
    </w:pPr>
    <w:rPr>
      <w:rFonts w:ascii="Times New Roman" w:eastAsia="Times New Roman" w:hAnsi="Times New Roman"/>
      <w:lang w:val="it-IT" w:eastAsia="it-IT"/>
    </w:rPr>
  </w:style>
  <w:style w:type="character" w:customStyle="1" w:styleId="6qdm">
    <w:name w:val="_6qdm"/>
    <w:rsid w:val="00E529BC"/>
  </w:style>
  <w:style w:type="character" w:customStyle="1" w:styleId="il">
    <w:name w:val="il"/>
    <w:rsid w:val="009D113F"/>
  </w:style>
  <w:style w:type="character" w:styleId="FollowedHyperlink">
    <w:name w:val="FollowedHyperlink"/>
    <w:uiPriority w:val="99"/>
    <w:semiHidden/>
    <w:unhideWhenUsed/>
    <w:rsid w:val="00FA210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elections.inforjeunes.be/" TargetMode="External"/><Relationship Id="rId8" Type="http://schemas.openxmlformats.org/officeDocument/2006/relationships/hyperlink" Target="https://static1.squarespace.com/static/59ab1130ff7c50083fc9736c/t/5ca744418165f5fbefa8fb37/1554465871504/Brochure+Je+vote+-+Europe+-+VF.pdf" TargetMode="External"/><Relationship Id="rId9" Type="http://schemas.openxmlformats.org/officeDocument/2006/relationships/hyperlink" Target="https://static1.squarespace.com/static/59ab1130ff7c50083fc9736c/t/5ca7440eec212d96b31bf8d5/1554465820191/Brochure+Je+vote+-+Europe+-+EN.pdf" TargetMode="External"/><Relationship Id="rId10" Type="http://schemas.openxmlformats.org/officeDocument/2006/relationships/hyperlink" Target="https://www.dropbox.com/sh/xnb6ogg6i5n7e2d/AAALhF6QaxE3uRwx0_ym4lEra?dl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ismetlisica:Desktop:ERYIC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HD:Users:ismetlisica:Desktop:ERYICA Letterhead.dotx</Template>
  <TotalTime>1</TotalTime>
  <Pages>2</Pages>
  <Words>541</Words>
  <Characters>3089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studiolisica</Company>
  <LinksUpToDate>false</LinksUpToDate>
  <CharactersWithSpaces>3623</CharactersWithSpaces>
  <SharedDoc>false</SharedDoc>
  <HLinks>
    <vt:vector size="36" baseType="variant">
      <vt:variant>
        <vt:i4>5177345</vt:i4>
      </vt:variant>
      <vt:variant>
        <vt:i4>9</vt:i4>
      </vt:variant>
      <vt:variant>
        <vt:i4>0</vt:i4>
      </vt:variant>
      <vt:variant>
        <vt:i4>5</vt:i4>
      </vt:variant>
      <vt:variant>
        <vt:lpwstr>https://www.dropbox.com/sh/xnb6ogg6i5n7e2d/AAALhF6QaxE3uRwx0_ym4lEra?dl=0</vt:lpwstr>
      </vt:variant>
      <vt:variant>
        <vt:lpwstr/>
      </vt:variant>
      <vt:variant>
        <vt:i4>2883676</vt:i4>
      </vt:variant>
      <vt:variant>
        <vt:i4>6</vt:i4>
      </vt:variant>
      <vt:variant>
        <vt:i4>0</vt:i4>
      </vt:variant>
      <vt:variant>
        <vt:i4>5</vt:i4>
      </vt:variant>
      <vt:variant>
        <vt:lpwstr>https://static1.squarespace.com/static/59ab1130ff7c50083fc9736c/t/5ca7440eec212d96b31bf8d5/1554465820191/Brochure+Je+vote+-+Europe+-+EN.pdf</vt:lpwstr>
      </vt:variant>
      <vt:variant>
        <vt:lpwstr/>
      </vt:variant>
      <vt:variant>
        <vt:i4>7012362</vt:i4>
      </vt:variant>
      <vt:variant>
        <vt:i4>3</vt:i4>
      </vt:variant>
      <vt:variant>
        <vt:i4>0</vt:i4>
      </vt:variant>
      <vt:variant>
        <vt:i4>5</vt:i4>
      </vt:variant>
      <vt:variant>
        <vt:lpwstr>https://static1.squarespace.com/static/59ab1130ff7c50083fc9736c/t/5ca744418165f5fbefa8fb37/1554465871504/Brochure+Je+vote+-+Europe+-+VF.pdf</vt:lpwstr>
      </vt:variant>
      <vt:variant>
        <vt:lpwstr/>
      </vt:variant>
      <vt:variant>
        <vt:i4>720927</vt:i4>
      </vt:variant>
      <vt:variant>
        <vt:i4>0</vt:i4>
      </vt:variant>
      <vt:variant>
        <vt:i4>0</vt:i4>
      </vt:variant>
      <vt:variant>
        <vt:i4>5</vt:i4>
      </vt:variant>
      <vt:variant>
        <vt:lpwstr>http://elections.inforjeunes.be/</vt:lpwstr>
      </vt:variant>
      <vt:variant>
        <vt:lpwstr/>
      </vt:variant>
      <vt:variant>
        <vt:i4>6881289</vt:i4>
      </vt:variant>
      <vt:variant>
        <vt:i4>-1</vt:i4>
      </vt:variant>
      <vt:variant>
        <vt:i4>2055</vt:i4>
      </vt:variant>
      <vt:variant>
        <vt:i4>1</vt:i4>
      </vt:variant>
      <vt:variant>
        <vt:lpwstr>Letterhead I Eryica I Corporate I A4-01</vt:lpwstr>
      </vt:variant>
      <vt:variant>
        <vt:lpwstr/>
      </vt:variant>
      <vt:variant>
        <vt:i4>6881290</vt:i4>
      </vt:variant>
      <vt:variant>
        <vt:i4>-1</vt:i4>
      </vt:variant>
      <vt:variant>
        <vt:i4>2056</vt:i4>
      </vt:variant>
      <vt:variant>
        <vt:i4>1</vt:i4>
      </vt:variant>
      <vt:variant>
        <vt:lpwstr>Letterhead I Eryica I Corporate I A4-02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Ismet Lisica</dc:creator>
  <cp:keywords/>
  <cp:lastModifiedBy>Eryica Secretariat</cp:lastModifiedBy>
  <cp:revision>4</cp:revision>
  <cp:lastPrinted>2018-02-15T14:50:00Z</cp:lastPrinted>
  <dcterms:created xsi:type="dcterms:W3CDTF">2019-04-17T12:33:00Z</dcterms:created>
  <dcterms:modified xsi:type="dcterms:W3CDTF">2019-04-17T12:46:00Z</dcterms:modified>
</cp:coreProperties>
</file>